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D9F8C" w14:textId="77777777" w:rsidR="008461AC" w:rsidRDefault="008461AC">
      <w:pPr>
        <w:pStyle w:val="a3"/>
        <w:rPr>
          <w:spacing w:val="0"/>
        </w:rPr>
      </w:pPr>
      <w:r>
        <w:rPr>
          <w:rFonts w:ascii="ＭＳ 明朝" w:hAnsi="ＭＳ 明朝" w:hint="eastAsia"/>
        </w:rPr>
        <w:t>様式第１号</w:t>
      </w:r>
    </w:p>
    <w:p w14:paraId="5E901A31" w14:textId="66D0E89E" w:rsidR="008461AC" w:rsidRDefault="00C71F84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育休代替</w:t>
      </w:r>
      <w:r w:rsidR="008461AC">
        <w:rPr>
          <w:rFonts w:ascii="ＭＳ 明朝" w:hAnsi="ＭＳ 明朝" w:hint="eastAsia"/>
        </w:rPr>
        <w:t>任期付職員（</w:t>
      </w:r>
      <w:r>
        <w:rPr>
          <w:rFonts w:ascii="ＭＳ 明朝" w:hAnsi="ＭＳ 明朝" w:hint="eastAsia"/>
        </w:rPr>
        <w:t>パパ</w:t>
      </w:r>
      <w:r w:rsidR="00D21096" w:rsidRPr="00D21096">
        <w:rPr>
          <w:rFonts w:ascii="ＭＳ 明朝" w:hAnsi="ＭＳ 明朝"/>
        </w:rPr>
        <w:t>育休</w:t>
      </w:r>
      <w:r>
        <w:rPr>
          <w:rFonts w:ascii="ＭＳ 明朝" w:hAnsi="ＭＳ 明朝" w:hint="eastAsia"/>
        </w:rPr>
        <w:t>アシスト</w:t>
      </w:r>
      <w:r w:rsidR="00D21096" w:rsidRPr="00D21096">
        <w:rPr>
          <w:rFonts w:ascii="ＭＳ 明朝" w:hAnsi="ＭＳ 明朝"/>
        </w:rPr>
        <w:t>職員</w:t>
      </w:r>
      <w:r w:rsidR="008461AC">
        <w:rPr>
          <w:rFonts w:ascii="ＭＳ 明朝" w:hAnsi="ＭＳ 明朝" w:hint="eastAsia"/>
        </w:rPr>
        <w:t>）選考申込書</w:t>
      </w:r>
    </w:p>
    <w:p w14:paraId="5949C3B5" w14:textId="77777777" w:rsidR="008461AC" w:rsidRDefault="008461AC">
      <w:pPr>
        <w:pStyle w:val="a3"/>
        <w:rPr>
          <w:spacing w:val="0"/>
        </w:rPr>
      </w:pPr>
    </w:p>
    <w:p w14:paraId="7DE5E4E5" w14:textId="77777777" w:rsidR="008461AC" w:rsidRDefault="008461AC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  </w:t>
      </w:r>
      <w:r>
        <w:rPr>
          <w:rFonts w:ascii="ＭＳ 明朝" w:hAnsi="ＭＳ 明朝" w:hint="eastAsia"/>
        </w:rPr>
        <w:t xml:space="preserve">　　</w:t>
      </w:r>
      <w:r w:rsidR="003D7E4B">
        <w:rPr>
          <w:rFonts w:ascii="ＭＳ 明朝" w:hAnsi="ＭＳ 明朝" w:hint="eastAsia"/>
        </w:rPr>
        <w:t>令和</w:t>
      </w:r>
      <w:r w:rsidR="006E2B26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年　　月　　日</w:t>
      </w:r>
    </w:p>
    <w:p w14:paraId="778B25D7" w14:textId="77777777" w:rsidR="008461AC" w:rsidRDefault="008461AC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42"/>
        <w:gridCol w:w="1340"/>
        <w:gridCol w:w="2736"/>
        <w:gridCol w:w="684"/>
        <w:gridCol w:w="2280"/>
        <w:gridCol w:w="1824"/>
      </w:tblGrid>
      <w:tr w:rsidR="00233672" w:rsidRPr="00F92098" w14:paraId="108EDB04" w14:textId="77777777" w:rsidTr="00AE70C2">
        <w:trPr>
          <w:cantSplit/>
          <w:trHeight w:hRule="exact" w:val="612"/>
        </w:trPr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37A4AA" w14:textId="77777777" w:rsidR="00233672" w:rsidRDefault="00233672">
            <w:pPr>
              <w:pStyle w:val="a3"/>
              <w:spacing w:before="198"/>
              <w:rPr>
                <w:spacing w:val="0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1B4D576" w14:textId="77777777" w:rsidR="00233672" w:rsidRDefault="00233672">
            <w:pPr>
              <w:pStyle w:val="a3"/>
              <w:spacing w:before="198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5700" w:type="dxa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14:paraId="716E098C" w14:textId="77777777" w:rsidR="00233672" w:rsidRDefault="00233672">
            <w:pPr>
              <w:pStyle w:val="a3"/>
              <w:spacing w:before="198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5713F77" w14:textId="77777777" w:rsidR="00233672" w:rsidRDefault="00233672">
            <w:pPr>
              <w:pStyle w:val="a3"/>
              <w:spacing w:before="198"/>
              <w:rPr>
                <w:spacing w:val="0"/>
              </w:rPr>
            </w:pPr>
          </w:p>
          <w:p w14:paraId="049C7899" w14:textId="77777777" w:rsidR="00233672" w:rsidRDefault="00233672">
            <w:pPr>
              <w:pStyle w:val="a3"/>
              <w:rPr>
                <w:spacing w:val="0"/>
              </w:rPr>
            </w:pPr>
          </w:p>
          <w:p w14:paraId="01CB3A30" w14:textId="77777777" w:rsidR="00233672" w:rsidRDefault="00233672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 </w:t>
            </w:r>
            <w:r>
              <w:rPr>
                <w:rFonts w:ascii="ＭＳ 明朝" w:hAnsi="ＭＳ 明朝" w:hint="eastAsia"/>
              </w:rPr>
              <w:t>写真</w:t>
            </w:r>
          </w:p>
          <w:p w14:paraId="6C83E42E" w14:textId="77777777" w:rsidR="00233672" w:rsidRDefault="00233672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(4㎝×3㎝)</w:t>
            </w:r>
          </w:p>
          <w:p w14:paraId="1AD5A104" w14:textId="77777777" w:rsidR="00233672" w:rsidRDefault="00233672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(上半身・無帽)</w:t>
            </w:r>
          </w:p>
        </w:tc>
      </w:tr>
      <w:tr w:rsidR="00233672" w:rsidRPr="00F92098" w14:paraId="36AF4503" w14:textId="77777777" w:rsidTr="00AE70C2">
        <w:trPr>
          <w:cantSplit/>
          <w:trHeight w:hRule="exact" w:val="612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74E3A5" w14:textId="77777777" w:rsidR="00233672" w:rsidRDefault="002336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1DD0" w14:textId="77777777" w:rsidR="00233672" w:rsidRDefault="00233672">
            <w:pPr>
              <w:pStyle w:val="a3"/>
              <w:spacing w:before="198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57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DA8B7B" w14:textId="77777777" w:rsidR="00233672" w:rsidRDefault="00233672">
            <w:pPr>
              <w:pStyle w:val="a3"/>
              <w:spacing w:before="198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                   </w:t>
            </w:r>
          </w:p>
        </w:tc>
        <w:tc>
          <w:tcPr>
            <w:tcW w:w="182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25BC23" w14:textId="77777777" w:rsidR="00233672" w:rsidRDefault="00233672">
            <w:pPr>
              <w:pStyle w:val="a3"/>
              <w:spacing w:before="198"/>
              <w:rPr>
                <w:spacing w:val="0"/>
              </w:rPr>
            </w:pPr>
          </w:p>
        </w:tc>
      </w:tr>
      <w:tr w:rsidR="008461AC" w:rsidRPr="00F92098" w14:paraId="1349CFC7" w14:textId="77777777" w:rsidTr="00AE70C2">
        <w:trPr>
          <w:cantSplit/>
          <w:trHeight w:hRule="exact" w:val="1230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F743B3" w14:textId="77777777" w:rsidR="008461AC" w:rsidRDefault="008461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ED3266" w14:textId="77777777" w:rsidR="008461AC" w:rsidRDefault="008461AC">
            <w:pPr>
              <w:pStyle w:val="a3"/>
              <w:spacing w:before="198"/>
              <w:rPr>
                <w:spacing w:val="0"/>
              </w:rPr>
            </w:pPr>
          </w:p>
          <w:p w14:paraId="0AB33D03" w14:textId="77777777" w:rsidR="008461AC" w:rsidRDefault="008461A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5A48" w14:textId="77777777" w:rsidR="008461AC" w:rsidRDefault="008461AC">
            <w:pPr>
              <w:pStyle w:val="a3"/>
              <w:spacing w:before="198"/>
              <w:rPr>
                <w:spacing w:val="0"/>
              </w:rPr>
            </w:pPr>
          </w:p>
          <w:p w14:paraId="21EC4CDB" w14:textId="77777777" w:rsidR="008461AC" w:rsidRDefault="008461A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　　月　　日　生</w:t>
            </w:r>
          </w:p>
        </w:tc>
        <w:tc>
          <w:tcPr>
            <w:tcW w:w="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4D3917" w14:textId="77777777" w:rsidR="008461AC" w:rsidRDefault="008461AC">
            <w:pPr>
              <w:pStyle w:val="a3"/>
              <w:spacing w:before="198"/>
              <w:rPr>
                <w:spacing w:val="0"/>
              </w:rPr>
            </w:pPr>
          </w:p>
          <w:p w14:paraId="0A93DE6E" w14:textId="77777777" w:rsidR="008461AC" w:rsidRDefault="008461A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年齢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C8E8D8" w14:textId="77777777" w:rsidR="008461AC" w:rsidRDefault="008461AC">
            <w:pPr>
              <w:pStyle w:val="a3"/>
              <w:spacing w:before="198"/>
              <w:rPr>
                <w:spacing w:val="0"/>
              </w:rPr>
            </w:pPr>
          </w:p>
          <w:p w14:paraId="6799855D" w14:textId="77777777" w:rsidR="008461AC" w:rsidRDefault="008461A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  <w:spacing w:val="2"/>
              </w:rPr>
              <w:t xml:space="preserve">       </w:t>
            </w:r>
            <w:r>
              <w:rPr>
                <w:rFonts w:ascii="ＭＳ 明朝" w:hAnsi="ＭＳ 明朝" w:hint="eastAsia"/>
              </w:rPr>
              <w:t>歳</w:t>
            </w:r>
          </w:p>
          <w:p w14:paraId="079E2FAF" w14:textId="45F40D69" w:rsidR="008461AC" w:rsidRDefault="008461AC" w:rsidP="00D63262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200E48">
              <w:rPr>
                <w:rFonts w:ascii="ＭＳ 明朝" w:hAnsi="ＭＳ 明朝" w:hint="eastAsia"/>
              </w:rPr>
              <w:t>(</w:t>
            </w:r>
            <w:r w:rsidR="003D7E4B">
              <w:rPr>
                <w:rFonts w:ascii="ＭＳ 明朝" w:hAnsi="ＭＳ 明朝" w:hint="eastAsia"/>
              </w:rPr>
              <w:t>R</w:t>
            </w:r>
            <w:r w:rsidR="00AE70C2">
              <w:rPr>
                <w:rFonts w:ascii="ＭＳ 明朝" w:hAnsi="ＭＳ 明朝" w:hint="eastAsia"/>
              </w:rPr>
              <w:t>9</w:t>
            </w:r>
            <w:r>
              <w:rPr>
                <w:rFonts w:ascii="ＭＳ 明朝" w:hAnsi="ＭＳ 明朝" w:hint="eastAsia"/>
              </w:rPr>
              <w:t>.4.1現在)</w:t>
            </w:r>
          </w:p>
        </w:tc>
        <w:tc>
          <w:tcPr>
            <w:tcW w:w="182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97F974" w14:textId="77777777" w:rsidR="008461AC" w:rsidRDefault="008461AC">
            <w:pPr>
              <w:pStyle w:val="a3"/>
              <w:rPr>
                <w:spacing w:val="0"/>
              </w:rPr>
            </w:pPr>
          </w:p>
        </w:tc>
      </w:tr>
      <w:tr w:rsidR="008461AC" w:rsidRPr="00F92098" w14:paraId="4ECC8D46" w14:textId="77777777" w:rsidTr="00AE70C2">
        <w:trPr>
          <w:cantSplit/>
          <w:trHeight w:hRule="exact" w:val="924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B4C9B5" w14:textId="77777777" w:rsidR="008461AC" w:rsidRDefault="008461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D202" w14:textId="77777777" w:rsidR="008461AC" w:rsidRDefault="008461AC">
            <w:pPr>
              <w:pStyle w:val="a3"/>
              <w:spacing w:before="198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現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住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所</w:t>
            </w:r>
          </w:p>
        </w:tc>
        <w:tc>
          <w:tcPr>
            <w:tcW w:w="752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478BD7" w14:textId="77777777" w:rsidR="008461AC" w:rsidRDefault="008461AC">
            <w:pPr>
              <w:pStyle w:val="a3"/>
              <w:spacing w:before="198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（〒　　　　　）　　電話（　　　　）　　－</w:t>
            </w:r>
          </w:p>
        </w:tc>
      </w:tr>
      <w:tr w:rsidR="008461AC" w:rsidRPr="00F92098" w14:paraId="461EC943" w14:textId="77777777" w:rsidTr="00AE70C2">
        <w:trPr>
          <w:cantSplit/>
          <w:trHeight w:hRule="exact" w:val="924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48BED" w14:textId="77777777" w:rsidR="008461AC" w:rsidRDefault="008461AC">
            <w:pPr>
              <w:pStyle w:val="a3"/>
              <w:wordWrap/>
              <w:spacing w:line="240" w:lineRule="auto"/>
              <w:rPr>
                <w:spacing w:val="0"/>
              </w:rPr>
            </w:pPr>
            <w:bookmarkStart w:id="0" w:name="_Hlk233882949"/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88C03C" w14:textId="77777777" w:rsidR="008461AC" w:rsidRDefault="008461AC">
            <w:pPr>
              <w:pStyle w:val="a3"/>
              <w:spacing w:before="198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連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絡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先</w:t>
            </w:r>
          </w:p>
        </w:tc>
        <w:tc>
          <w:tcPr>
            <w:tcW w:w="7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F43C664" w14:textId="77777777" w:rsidR="008461AC" w:rsidRDefault="008461AC">
            <w:pPr>
              <w:pStyle w:val="a3"/>
              <w:spacing w:before="198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（〒　　　　　）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電話（　　　　）　　－</w:t>
            </w:r>
          </w:p>
        </w:tc>
      </w:tr>
      <w:tr w:rsidR="00AE70C2" w:rsidRPr="00F92098" w14:paraId="596349BD" w14:textId="77777777" w:rsidTr="00AE70C2">
        <w:trPr>
          <w:cantSplit/>
          <w:trHeight w:hRule="exact" w:val="924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19A67E2" w14:textId="77777777" w:rsidR="00AE70C2" w:rsidRDefault="00AE70C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E73A" w14:textId="52232BC5" w:rsidR="00AE70C2" w:rsidRDefault="00AE70C2" w:rsidP="00AE70C2">
            <w:pPr>
              <w:pStyle w:val="a3"/>
              <w:spacing w:before="198"/>
              <w:ind w:leftChars="50" w:left="105"/>
              <w:rPr>
                <w:rFonts w:cs="Century"/>
                <w:spacing w:val="2"/>
              </w:rPr>
            </w:pPr>
            <w:r>
              <w:rPr>
                <w:rFonts w:cs="Century" w:hint="eastAsia"/>
                <w:spacing w:val="2"/>
              </w:rPr>
              <w:t>メール</w:t>
            </w:r>
            <w:r>
              <w:rPr>
                <w:rFonts w:cs="Century" w:hint="eastAsia"/>
                <w:spacing w:val="2"/>
              </w:rPr>
              <w:t xml:space="preserve">   </w:t>
            </w:r>
            <w:r>
              <w:rPr>
                <w:rFonts w:cs="Century" w:hint="eastAsia"/>
                <w:spacing w:val="2"/>
              </w:rPr>
              <w:t>アドレス</w:t>
            </w:r>
          </w:p>
        </w:tc>
        <w:tc>
          <w:tcPr>
            <w:tcW w:w="7524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AA6504B" w14:textId="0FFD367A" w:rsidR="00AE70C2" w:rsidRDefault="00AE70C2">
            <w:pPr>
              <w:pStyle w:val="a3"/>
              <w:spacing w:before="198"/>
              <w:rPr>
                <w:rFonts w:cs="Century"/>
                <w:spacing w:val="2"/>
              </w:rPr>
            </w:pPr>
            <w:r>
              <w:rPr>
                <w:rFonts w:cs="Century" w:hint="eastAsia"/>
                <w:spacing w:val="2"/>
              </w:rPr>
              <w:t xml:space="preserve">  </w:t>
            </w:r>
          </w:p>
        </w:tc>
      </w:tr>
      <w:bookmarkEnd w:id="0"/>
    </w:tbl>
    <w:p w14:paraId="261BEE80" w14:textId="77777777" w:rsidR="008461AC" w:rsidRDefault="008461AC">
      <w:pPr>
        <w:pStyle w:val="a3"/>
        <w:spacing w:line="198" w:lineRule="exact"/>
        <w:rPr>
          <w:spacing w:val="0"/>
        </w:rPr>
      </w:pPr>
    </w:p>
    <w:p w14:paraId="15172C31" w14:textId="77777777" w:rsidR="00155AA2" w:rsidRDefault="00155AA2" w:rsidP="00155AA2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 xml:space="preserve">現職（又は最終勤務先）　　</w:t>
      </w:r>
    </w:p>
    <w:p w14:paraId="3507179D" w14:textId="77777777" w:rsidR="00155AA2" w:rsidRDefault="00155AA2" w:rsidP="00155AA2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42"/>
        <w:gridCol w:w="1340"/>
        <w:gridCol w:w="7524"/>
      </w:tblGrid>
      <w:tr w:rsidR="00155AA2" w:rsidRPr="00F92098" w14:paraId="185916FA" w14:textId="77777777" w:rsidTr="00155AA2">
        <w:trPr>
          <w:cantSplit/>
          <w:trHeight w:hRule="exact" w:val="550"/>
        </w:trPr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21A445" w14:textId="77777777" w:rsidR="00155AA2" w:rsidRDefault="00155AA2" w:rsidP="009217E2">
            <w:pPr>
              <w:pStyle w:val="a3"/>
              <w:spacing w:before="167" w:line="277" w:lineRule="exact"/>
              <w:rPr>
                <w:spacing w:val="0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1A7DAC8" w14:textId="77777777" w:rsidR="00155AA2" w:rsidRDefault="00155AA2" w:rsidP="009217E2">
            <w:pPr>
              <w:pStyle w:val="a3"/>
              <w:spacing w:before="167" w:line="277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7524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14:paraId="7F812443" w14:textId="77777777" w:rsidR="00155AA2" w:rsidRDefault="00155AA2" w:rsidP="009217E2">
            <w:pPr>
              <w:pStyle w:val="a3"/>
              <w:spacing w:before="167" w:line="277" w:lineRule="exact"/>
              <w:rPr>
                <w:spacing w:val="0"/>
              </w:rPr>
            </w:pPr>
          </w:p>
        </w:tc>
      </w:tr>
      <w:tr w:rsidR="00155AA2" w:rsidRPr="00F92098" w14:paraId="6463D350" w14:textId="77777777" w:rsidTr="00155AA2">
        <w:trPr>
          <w:cantSplit/>
          <w:trHeight w:hRule="exact" w:val="581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D33962" w14:textId="77777777" w:rsidR="00155AA2" w:rsidRDefault="00155AA2" w:rsidP="009217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1FCC" w14:textId="77777777" w:rsidR="00155AA2" w:rsidRDefault="00155AA2" w:rsidP="009217E2">
            <w:pPr>
              <w:pStyle w:val="a3"/>
              <w:spacing w:before="167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勤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務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先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C99B9E" w14:textId="77777777" w:rsidR="00155AA2" w:rsidRDefault="00155AA2" w:rsidP="009217E2">
            <w:pPr>
              <w:pStyle w:val="a3"/>
              <w:spacing w:before="167"/>
              <w:rPr>
                <w:spacing w:val="0"/>
              </w:rPr>
            </w:pPr>
          </w:p>
        </w:tc>
      </w:tr>
      <w:tr w:rsidR="00155AA2" w:rsidRPr="00F92098" w14:paraId="5CA7F21B" w14:textId="77777777" w:rsidTr="00155AA2">
        <w:trPr>
          <w:cantSplit/>
          <w:trHeight w:hRule="exact" w:val="552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AE98E0" w14:textId="77777777" w:rsidR="00155AA2" w:rsidRDefault="00155AA2" w:rsidP="009217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92BAA09" w14:textId="77777777" w:rsidR="00155AA2" w:rsidRDefault="00155AA2" w:rsidP="009217E2">
            <w:pPr>
              <w:pStyle w:val="a3"/>
              <w:spacing w:before="167" w:line="277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752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14:paraId="3B26DAE2" w14:textId="77777777" w:rsidR="00155AA2" w:rsidRDefault="00155AA2" w:rsidP="009217E2">
            <w:pPr>
              <w:pStyle w:val="a3"/>
              <w:spacing w:before="167" w:line="277" w:lineRule="exact"/>
              <w:rPr>
                <w:spacing w:val="0"/>
              </w:rPr>
            </w:pPr>
          </w:p>
        </w:tc>
      </w:tr>
      <w:tr w:rsidR="00155AA2" w:rsidRPr="00F92098" w14:paraId="75A5F6AB" w14:textId="77777777" w:rsidTr="00155AA2">
        <w:trPr>
          <w:cantSplit/>
          <w:trHeight w:hRule="exact" w:val="893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FFE621" w14:textId="77777777" w:rsidR="00155AA2" w:rsidRDefault="00155AA2" w:rsidP="009217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3E2E" w14:textId="77777777" w:rsidR="00155AA2" w:rsidRDefault="00155AA2" w:rsidP="009217E2">
            <w:pPr>
              <w:pStyle w:val="a3"/>
              <w:spacing w:before="167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所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在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地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5A3B68" w14:textId="77777777" w:rsidR="00155AA2" w:rsidRDefault="00155AA2" w:rsidP="009217E2">
            <w:pPr>
              <w:pStyle w:val="a3"/>
              <w:spacing w:before="167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（〒　　　　　　　）　　電話（　　　　）　　－</w:t>
            </w:r>
          </w:p>
        </w:tc>
      </w:tr>
      <w:tr w:rsidR="00155AA2" w:rsidRPr="00F92098" w14:paraId="00467145" w14:textId="77777777" w:rsidTr="00155AA2">
        <w:trPr>
          <w:cantSplit/>
          <w:trHeight w:hRule="exact" w:val="924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F501EB" w14:textId="77777777" w:rsidR="00155AA2" w:rsidRDefault="00155AA2" w:rsidP="009217E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81B2" w14:textId="77777777" w:rsidR="00155AA2" w:rsidRDefault="00155AA2" w:rsidP="009217E2">
            <w:pPr>
              <w:pStyle w:val="a3"/>
              <w:spacing w:before="198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勤務形態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173DBD" w14:textId="77777777" w:rsidR="00155AA2" w:rsidRDefault="00155AA2" w:rsidP="009217E2">
            <w:pPr>
              <w:pStyle w:val="a3"/>
              <w:spacing w:before="198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常　勤　・　非常勤（月　　日勤務）</w:t>
            </w:r>
          </w:p>
          <w:p w14:paraId="32A85EB7" w14:textId="77777777" w:rsidR="00155AA2" w:rsidRDefault="00155AA2" w:rsidP="009217E2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退職（予定）　　　　年　　　　月</w:t>
            </w:r>
          </w:p>
        </w:tc>
      </w:tr>
    </w:tbl>
    <w:p w14:paraId="29740EED" w14:textId="77777777" w:rsidR="00155AA2" w:rsidRDefault="00155AA2" w:rsidP="00155AA2">
      <w:pPr>
        <w:pStyle w:val="a3"/>
        <w:spacing w:line="198" w:lineRule="exact"/>
        <w:rPr>
          <w:spacing w:val="0"/>
        </w:rPr>
      </w:pPr>
    </w:p>
    <w:p w14:paraId="5AC3656F" w14:textId="77777777" w:rsidR="00155AA2" w:rsidRPr="00155AA2" w:rsidRDefault="00155AA2">
      <w:pPr>
        <w:pStyle w:val="a3"/>
        <w:spacing w:line="198" w:lineRule="exact"/>
        <w:rPr>
          <w:spacing w:val="0"/>
        </w:rPr>
      </w:pPr>
    </w:p>
    <w:p w14:paraId="50508F4B" w14:textId="54AE26FA" w:rsidR="008461AC" w:rsidRDefault="008461AC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学歴（高校卒業以降）</w:t>
      </w: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42"/>
        <w:gridCol w:w="1796"/>
        <w:gridCol w:w="7068"/>
      </w:tblGrid>
      <w:tr w:rsidR="008461AC" w:rsidRPr="00F92098" w14:paraId="37CD6FDB" w14:textId="77777777" w:rsidTr="00AE70C2">
        <w:trPr>
          <w:cantSplit/>
          <w:trHeight w:hRule="exact" w:val="336"/>
        </w:trPr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960AC3" w14:textId="77777777" w:rsidR="008461AC" w:rsidRDefault="008461AC">
            <w:pPr>
              <w:pStyle w:val="a3"/>
              <w:spacing w:line="338" w:lineRule="exact"/>
              <w:rPr>
                <w:spacing w:val="0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9E80" w14:textId="77777777" w:rsidR="008461AC" w:rsidRDefault="008461AC">
            <w:pPr>
              <w:pStyle w:val="a3"/>
              <w:spacing w:line="338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　　月</w:t>
            </w:r>
          </w:p>
        </w:tc>
        <w:tc>
          <w:tcPr>
            <w:tcW w:w="70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F86F2A" w14:textId="77777777" w:rsidR="008461AC" w:rsidRDefault="008461AC">
            <w:pPr>
              <w:pStyle w:val="a3"/>
              <w:spacing w:line="338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                 </w:t>
            </w:r>
            <w:r>
              <w:rPr>
                <w:rFonts w:ascii="ＭＳ 明朝" w:hAnsi="ＭＳ 明朝" w:hint="eastAsia"/>
              </w:rPr>
              <w:t xml:space="preserve">　学　　　　歴</w:t>
            </w:r>
          </w:p>
        </w:tc>
      </w:tr>
      <w:tr w:rsidR="008461AC" w:rsidRPr="00F92098" w14:paraId="68E8DF84" w14:textId="77777777" w:rsidTr="00AE70C2">
        <w:trPr>
          <w:cantSplit/>
          <w:trHeight w:hRule="exact" w:val="336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48F6FA" w14:textId="77777777" w:rsidR="008461AC" w:rsidRDefault="008461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CD89" w14:textId="77777777" w:rsidR="008461AC" w:rsidRDefault="008461AC">
            <w:pPr>
              <w:pStyle w:val="a3"/>
              <w:spacing w:line="338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年　　月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D4A5C9" w14:textId="77777777" w:rsidR="008461AC" w:rsidRDefault="008461AC">
            <w:pPr>
              <w:pStyle w:val="a3"/>
              <w:spacing w:line="338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                                        </w:t>
            </w:r>
            <w:r>
              <w:rPr>
                <w:rFonts w:ascii="ＭＳ 明朝" w:hAnsi="ＭＳ 明朝" w:hint="eastAsia"/>
              </w:rPr>
              <w:t>高等学校卒業</w:t>
            </w:r>
          </w:p>
        </w:tc>
      </w:tr>
      <w:tr w:rsidR="008461AC" w:rsidRPr="00F92098" w14:paraId="335EA689" w14:textId="77777777" w:rsidTr="00AE70C2">
        <w:trPr>
          <w:cantSplit/>
          <w:trHeight w:hRule="exact" w:val="336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D3C071" w14:textId="77777777" w:rsidR="008461AC" w:rsidRDefault="008461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81B1" w14:textId="77777777" w:rsidR="008461AC" w:rsidRDefault="008461AC">
            <w:pPr>
              <w:pStyle w:val="a3"/>
              <w:spacing w:line="338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年　　月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9E70EB" w14:textId="77777777" w:rsidR="008461AC" w:rsidRDefault="008461AC">
            <w:pPr>
              <w:pStyle w:val="a3"/>
              <w:spacing w:line="338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                                                </w:t>
            </w:r>
            <w:r>
              <w:rPr>
                <w:rFonts w:ascii="ＭＳ 明朝" w:hAnsi="ＭＳ 明朝" w:hint="eastAsia"/>
              </w:rPr>
              <w:t>入学</w:t>
            </w:r>
          </w:p>
        </w:tc>
      </w:tr>
      <w:tr w:rsidR="008461AC" w:rsidRPr="00F92098" w14:paraId="4A81466C" w14:textId="77777777" w:rsidTr="00AE70C2">
        <w:trPr>
          <w:cantSplit/>
          <w:trHeight w:hRule="exact" w:val="336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27B454" w14:textId="77777777" w:rsidR="008461AC" w:rsidRDefault="008461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DD31" w14:textId="77777777" w:rsidR="008461AC" w:rsidRDefault="008461AC">
            <w:pPr>
              <w:pStyle w:val="a3"/>
              <w:spacing w:line="338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年　　月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5BA979" w14:textId="77777777" w:rsidR="008461AC" w:rsidRDefault="008461AC">
            <w:pPr>
              <w:pStyle w:val="a3"/>
              <w:spacing w:line="338" w:lineRule="exact"/>
              <w:rPr>
                <w:spacing w:val="0"/>
              </w:rPr>
            </w:pPr>
          </w:p>
        </w:tc>
      </w:tr>
      <w:tr w:rsidR="008461AC" w:rsidRPr="00F92098" w14:paraId="043E475D" w14:textId="77777777" w:rsidTr="00AE70C2">
        <w:trPr>
          <w:cantSplit/>
          <w:trHeight w:hRule="exact" w:val="336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77714D" w14:textId="77777777" w:rsidR="008461AC" w:rsidRDefault="008461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8F88" w14:textId="77777777" w:rsidR="008461AC" w:rsidRDefault="008461AC">
            <w:pPr>
              <w:pStyle w:val="a3"/>
              <w:spacing w:line="338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年　　月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893836" w14:textId="77777777" w:rsidR="008461AC" w:rsidRDefault="008461AC">
            <w:pPr>
              <w:pStyle w:val="a3"/>
              <w:spacing w:line="338" w:lineRule="exact"/>
              <w:rPr>
                <w:spacing w:val="0"/>
              </w:rPr>
            </w:pPr>
          </w:p>
        </w:tc>
      </w:tr>
      <w:tr w:rsidR="008461AC" w:rsidRPr="00F92098" w14:paraId="4E44CBE3" w14:textId="77777777" w:rsidTr="00AE70C2">
        <w:trPr>
          <w:cantSplit/>
          <w:trHeight w:hRule="exact" w:val="338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4462CC" w14:textId="77777777" w:rsidR="008461AC" w:rsidRDefault="008461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05CD" w14:textId="77777777" w:rsidR="008461AC" w:rsidRDefault="008461AC">
            <w:pPr>
              <w:pStyle w:val="a3"/>
              <w:spacing w:line="338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年　　月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DE4D35" w14:textId="77777777" w:rsidR="008461AC" w:rsidRDefault="008461AC">
            <w:pPr>
              <w:pStyle w:val="a3"/>
              <w:spacing w:line="338" w:lineRule="exact"/>
              <w:rPr>
                <w:spacing w:val="0"/>
              </w:rPr>
            </w:pPr>
          </w:p>
        </w:tc>
      </w:tr>
    </w:tbl>
    <w:p w14:paraId="1CE24D7F" w14:textId="77777777" w:rsidR="008461AC" w:rsidRDefault="008461AC">
      <w:pPr>
        <w:pStyle w:val="a3"/>
        <w:rPr>
          <w:spacing w:val="0"/>
        </w:rPr>
      </w:pPr>
    </w:p>
    <w:tbl>
      <w:tblPr>
        <w:tblW w:w="9135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"/>
        <w:gridCol w:w="342"/>
        <w:gridCol w:w="1595"/>
        <w:gridCol w:w="7069"/>
        <w:gridCol w:w="114"/>
      </w:tblGrid>
      <w:tr w:rsidR="00AE70C2" w:rsidRPr="001D4517" w14:paraId="313F7E92" w14:textId="77777777" w:rsidTr="00155AA2">
        <w:trPr>
          <w:gridAfter w:val="1"/>
          <w:wAfter w:w="111" w:type="dxa"/>
          <w:trHeight w:hRule="exact" w:val="435"/>
          <w:jc w:val="center"/>
        </w:trPr>
        <w:tc>
          <w:tcPr>
            <w:tcW w:w="9024" w:type="dxa"/>
            <w:gridSpan w:val="4"/>
            <w:tcBorders>
              <w:top w:val="nil"/>
              <w:bottom w:val="nil"/>
            </w:tcBorders>
            <w:vAlign w:val="center"/>
          </w:tcPr>
          <w:p w14:paraId="5EAD165B" w14:textId="2437CB98" w:rsidR="00AE70C2" w:rsidRPr="001D4517" w:rsidRDefault="00AE70C2" w:rsidP="00793C78">
            <w:pPr>
              <w:pStyle w:val="a3"/>
              <w:spacing w:line="340" w:lineRule="exact"/>
              <w:ind w:leftChars="30" w:left="63"/>
              <w:rPr>
                <w:rFonts w:ascii="ＭＳ 明朝" w:hAnsi="ＭＳ 明朝"/>
                <w:spacing w:val="23"/>
              </w:rPr>
            </w:pPr>
          </w:p>
        </w:tc>
      </w:tr>
      <w:tr w:rsidR="008461AC" w:rsidRPr="00F92098" w14:paraId="406A7BD1" w14:textId="77777777" w:rsidTr="00155AA2">
        <w:tblPrEx>
          <w:jc w:val="left"/>
          <w:tblCellMar>
            <w:left w:w="14" w:type="dxa"/>
            <w:right w:w="14" w:type="dxa"/>
          </w:tblCellMar>
        </w:tblPrEx>
        <w:trPr>
          <w:gridBefore w:val="1"/>
          <w:wBefore w:w="15" w:type="dxa"/>
          <w:cantSplit/>
          <w:trHeight w:val="2561"/>
        </w:trPr>
        <w:tc>
          <w:tcPr>
            <w:tcW w:w="3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75EB60" w14:textId="77777777" w:rsidR="008461AC" w:rsidRDefault="009F2589">
            <w:pPr>
              <w:pStyle w:val="a3"/>
              <w:rPr>
                <w:spacing w:val="0"/>
              </w:rPr>
            </w:pPr>
            <w:r>
              <w:rPr>
                <w:noProof/>
              </w:rPr>
              <w:lastRenderedPageBreak/>
              <w:pict w14:anchorId="3A705BA6">
                <v:line id="_x0000_s2050" style="position:absolute;left:0;text-align:left;z-index:251657728;mso-position-horizontal-relative:text;mso-position-vertical-relative:text" from="17.1pt,.25pt" to="450.3pt,.25pt" o:allowincell="f" strokeweight=".5pt">
                  <v:path fillok="t"/>
                </v:line>
              </w:pict>
            </w:r>
          </w:p>
        </w:tc>
        <w:tc>
          <w:tcPr>
            <w:tcW w:w="1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B27E" w14:textId="77777777" w:rsidR="008461AC" w:rsidRDefault="008461AC">
            <w:pPr>
              <w:pStyle w:val="a3"/>
              <w:spacing w:line="506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志望動機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7365D7" w14:textId="77777777" w:rsidR="008461AC" w:rsidRDefault="008461AC">
            <w:pPr>
              <w:pStyle w:val="a3"/>
              <w:rPr>
                <w:spacing w:val="0"/>
              </w:rPr>
            </w:pPr>
          </w:p>
        </w:tc>
        <w:tc>
          <w:tcPr>
            <w:tcW w:w="1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16A952" w14:textId="77777777" w:rsidR="008461AC" w:rsidRDefault="008461AC">
            <w:pPr>
              <w:pStyle w:val="a3"/>
              <w:rPr>
                <w:spacing w:val="0"/>
              </w:rPr>
            </w:pPr>
          </w:p>
        </w:tc>
      </w:tr>
      <w:tr w:rsidR="008461AC" w:rsidRPr="00F92098" w14:paraId="1E74DCED" w14:textId="77777777" w:rsidTr="00155AA2">
        <w:tblPrEx>
          <w:jc w:val="left"/>
          <w:tblCellMar>
            <w:left w:w="14" w:type="dxa"/>
            <w:right w:w="14" w:type="dxa"/>
          </w:tblCellMar>
        </w:tblPrEx>
        <w:trPr>
          <w:gridBefore w:val="1"/>
          <w:wBefore w:w="15" w:type="dxa"/>
          <w:cantSplit/>
          <w:trHeight w:val="2956"/>
        </w:trPr>
        <w:tc>
          <w:tcPr>
            <w:tcW w:w="3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1CD046" w14:textId="77777777" w:rsidR="008461AC" w:rsidRDefault="008461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F4FA" w14:textId="77777777" w:rsidR="008461AC" w:rsidRDefault="008461AC">
            <w:pPr>
              <w:pStyle w:val="a3"/>
              <w:spacing w:line="506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自分の性格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B91C12" w14:textId="77777777" w:rsidR="008461AC" w:rsidRDefault="008461AC">
            <w:pPr>
              <w:pStyle w:val="a3"/>
              <w:rPr>
                <w:spacing w:val="0"/>
              </w:rPr>
            </w:pPr>
          </w:p>
        </w:tc>
        <w:tc>
          <w:tcPr>
            <w:tcW w:w="1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76C51E" w14:textId="77777777" w:rsidR="008461AC" w:rsidRDefault="008461AC">
            <w:pPr>
              <w:pStyle w:val="a3"/>
              <w:rPr>
                <w:spacing w:val="0"/>
              </w:rPr>
            </w:pPr>
          </w:p>
        </w:tc>
      </w:tr>
      <w:tr w:rsidR="00B6363D" w:rsidRPr="00F92098" w14:paraId="63B266F6" w14:textId="77777777" w:rsidTr="00155AA2">
        <w:tblPrEx>
          <w:jc w:val="left"/>
          <w:tblCellMar>
            <w:left w:w="14" w:type="dxa"/>
            <w:right w:w="14" w:type="dxa"/>
          </w:tblCellMar>
        </w:tblPrEx>
        <w:trPr>
          <w:gridBefore w:val="1"/>
          <w:wBefore w:w="15" w:type="dxa"/>
          <w:cantSplit/>
          <w:trHeight w:val="2984"/>
        </w:trPr>
        <w:tc>
          <w:tcPr>
            <w:tcW w:w="3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15D9FC" w14:textId="77777777" w:rsidR="00B6363D" w:rsidRDefault="00B6363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F200" w14:textId="77777777" w:rsidR="000F371B" w:rsidRDefault="000F371B" w:rsidP="000F371B">
            <w:pPr>
              <w:pStyle w:val="a3"/>
              <w:spacing w:line="506" w:lineRule="exact"/>
              <w:ind w:firstLineChars="100" w:firstLine="228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最近関心を</w:t>
            </w:r>
          </w:p>
          <w:p w14:paraId="4FC2A707" w14:textId="77777777" w:rsidR="000F371B" w:rsidRDefault="000F371B" w:rsidP="000F371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持っている</w:t>
            </w:r>
          </w:p>
          <w:p w14:paraId="53585D7B" w14:textId="798EA280" w:rsidR="00B6363D" w:rsidRDefault="000F371B" w:rsidP="000F371B">
            <w:pPr>
              <w:pStyle w:val="a3"/>
              <w:spacing w:line="506" w:lineRule="exact"/>
              <w:rPr>
                <w:rFonts w:cs="Century"/>
                <w:spacing w:val="2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こと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715B9" w14:textId="77777777" w:rsidR="00B6363D" w:rsidRDefault="00B6363D">
            <w:pPr>
              <w:pStyle w:val="a3"/>
              <w:rPr>
                <w:spacing w:val="0"/>
              </w:rPr>
            </w:pPr>
          </w:p>
        </w:tc>
        <w:tc>
          <w:tcPr>
            <w:tcW w:w="1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D90C1C" w14:textId="77777777" w:rsidR="00B6363D" w:rsidRDefault="00B6363D">
            <w:pPr>
              <w:pStyle w:val="a3"/>
              <w:rPr>
                <w:spacing w:val="0"/>
              </w:rPr>
            </w:pPr>
          </w:p>
        </w:tc>
      </w:tr>
      <w:tr w:rsidR="008461AC" w:rsidRPr="00F92098" w14:paraId="70FC7B42" w14:textId="77777777" w:rsidTr="00155AA2">
        <w:tblPrEx>
          <w:jc w:val="left"/>
          <w:tblCellMar>
            <w:left w:w="14" w:type="dxa"/>
            <w:right w:w="14" w:type="dxa"/>
          </w:tblCellMar>
        </w:tblPrEx>
        <w:trPr>
          <w:gridBefore w:val="1"/>
          <w:wBefore w:w="15" w:type="dxa"/>
          <w:cantSplit/>
          <w:trHeight w:val="2672"/>
        </w:trPr>
        <w:tc>
          <w:tcPr>
            <w:tcW w:w="3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4C3F73" w14:textId="77777777" w:rsidR="008461AC" w:rsidRDefault="008461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DFF6" w14:textId="4C54CEF1" w:rsidR="000F371B" w:rsidRDefault="008461AC" w:rsidP="000F371B">
            <w:pPr>
              <w:pStyle w:val="a3"/>
              <w:spacing w:line="506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 w:rsidR="000F371B">
              <w:rPr>
                <w:rFonts w:ascii="ＭＳ 明朝" w:hAnsi="ＭＳ 明朝" w:hint="eastAsia"/>
              </w:rPr>
              <w:t>その他</w:t>
            </w:r>
          </w:p>
          <w:p w14:paraId="3578B568" w14:textId="77777777" w:rsidR="000F371B" w:rsidRDefault="000F371B" w:rsidP="000F371B">
            <w:pPr>
              <w:pStyle w:val="a3"/>
              <w:spacing w:line="240" w:lineRule="auto"/>
              <w:rPr>
                <w:rFonts w:ascii="ＭＳ 明朝" w:hAnsi="ＭＳ 明朝"/>
                <w:color w:val="000000"/>
                <w:spacing w:val="20"/>
                <w:sz w:val="16"/>
                <w:szCs w:val="16"/>
              </w:rPr>
            </w:pPr>
          </w:p>
          <w:p w14:paraId="7D3B46FF" w14:textId="785D7C5B" w:rsidR="000F371B" w:rsidRPr="000F371B" w:rsidRDefault="000F371B" w:rsidP="000F371B">
            <w:pPr>
              <w:pStyle w:val="a3"/>
              <w:spacing w:line="240" w:lineRule="auto"/>
              <w:ind w:left="200" w:hangingChars="100" w:hanging="200"/>
              <w:rPr>
                <w:spacing w:val="0"/>
              </w:rPr>
            </w:pPr>
            <w:r w:rsidRPr="000F371B">
              <w:rPr>
                <w:rFonts w:ascii="ＭＳ 明朝" w:hAnsi="ＭＳ 明朝" w:hint="eastAsia"/>
                <w:color w:val="000000"/>
                <w:spacing w:val="20"/>
                <w:sz w:val="16"/>
                <w:szCs w:val="16"/>
              </w:rPr>
              <w:t>※</w:t>
            </w:r>
            <w:r w:rsidRPr="000F371B">
              <w:rPr>
                <w:rFonts w:ascii="ＭＳ 明朝" w:hAnsi="ＭＳ 明朝"/>
                <w:color w:val="000000"/>
                <w:spacing w:val="20"/>
                <w:sz w:val="16"/>
                <w:szCs w:val="16"/>
              </w:rPr>
              <w:t>業務内容等</w:t>
            </w:r>
            <w:r w:rsidRPr="000F371B">
              <w:rPr>
                <w:rFonts w:ascii="ＭＳ 明朝" w:hAnsi="ＭＳ 明朝" w:hint="eastAsia"/>
                <w:color w:val="000000"/>
                <w:spacing w:val="20"/>
                <w:sz w:val="16"/>
                <w:szCs w:val="16"/>
              </w:rPr>
              <w:t>で</w:t>
            </w:r>
            <w:r w:rsidRPr="000F371B">
              <w:rPr>
                <w:rFonts w:ascii="ＭＳ 明朝" w:hAnsi="ＭＳ 明朝"/>
                <w:color w:val="000000"/>
                <w:spacing w:val="20"/>
                <w:sz w:val="16"/>
                <w:szCs w:val="16"/>
              </w:rPr>
              <w:t>配慮</w:t>
            </w:r>
            <w:r w:rsidRPr="000F371B">
              <w:rPr>
                <w:rFonts w:ascii="ＭＳ 明朝" w:hAnsi="ＭＳ 明朝" w:hint="eastAsia"/>
                <w:color w:val="000000"/>
                <w:spacing w:val="20"/>
                <w:sz w:val="16"/>
                <w:szCs w:val="16"/>
              </w:rPr>
              <w:t>が</w:t>
            </w:r>
            <w:r w:rsidRPr="000F371B">
              <w:rPr>
                <w:rFonts w:ascii="ＭＳ 明朝" w:hAnsi="ＭＳ 明朝"/>
                <w:color w:val="000000"/>
                <w:spacing w:val="20"/>
                <w:sz w:val="16"/>
                <w:szCs w:val="16"/>
              </w:rPr>
              <w:t>必要</w:t>
            </w:r>
            <w:r w:rsidRPr="000F371B">
              <w:rPr>
                <w:rFonts w:ascii="ＭＳ 明朝" w:hAnsi="ＭＳ 明朝" w:hint="eastAsia"/>
                <w:color w:val="000000"/>
                <w:spacing w:val="20"/>
                <w:sz w:val="16"/>
                <w:szCs w:val="16"/>
              </w:rPr>
              <w:t>な</w:t>
            </w:r>
            <w:r w:rsidRPr="000F371B">
              <w:rPr>
                <w:rFonts w:ascii="ＭＳ 明朝" w:hAnsi="ＭＳ 明朝"/>
                <w:color w:val="000000"/>
                <w:spacing w:val="20"/>
                <w:sz w:val="16"/>
                <w:szCs w:val="16"/>
              </w:rPr>
              <w:t>事項</w:t>
            </w:r>
            <w:r w:rsidRPr="000F371B">
              <w:rPr>
                <w:rFonts w:ascii="ＭＳ 明朝" w:hAnsi="ＭＳ 明朝" w:hint="eastAsia"/>
                <w:color w:val="000000"/>
                <w:spacing w:val="20"/>
                <w:sz w:val="16"/>
                <w:szCs w:val="16"/>
              </w:rPr>
              <w:t>があれば</w:t>
            </w:r>
            <w:r w:rsidRPr="000F371B">
              <w:rPr>
                <w:rFonts w:ascii="ＭＳ 明朝" w:hAnsi="ＭＳ 明朝"/>
                <w:color w:val="000000"/>
                <w:spacing w:val="20"/>
                <w:sz w:val="16"/>
                <w:szCs w:val="16"/>
              </w:rPr>
              <w:t>記入</w:t>
            </w:r>
            <w:r w:rsidRPr="000F371B">
              <w:rPr>
                <w:rFonts w:ascii="ＭＳ 明朝" w:hAnsi="ＭＳ 明朝" w:hint="eastAsia"/>
                <w:color w:val="000000"/>
                <w:spacing w:val="20"/>
                <w:sz w:val="16"/>
                <w:szCs w:val="16"/>
              </w:rPr>
              <w:t>してください。</w:t>
            </w:r>
          </w:p>
          <w:p w14:paraId="688250F9" w14:textId="6FFD00AF" w:rsidR="008461AC" w:rsidRDefault="008461AC">
            <w:pPr>
              <w:pStyle w:val="a3"/>
              <w:rPr>
                <w:spacing w:val="0"/>
              </w:rPr>
            </w:pP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6953D8" w14:textId="77777777" w:rsidR="008461AC" w:rsidRDefault="008461AC">
            <w:pPr>
              <w:pStyle w:val="a3"/>
              <w:rPr>
                <w:spacing w:val="0"/>
              </w:rPr>
            </w:pPr>
          </w:p>
        </w:tc>
        <w:tc>
          <w:tcPr>
            <w:tcW w:w="1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C27B2E" w14:textId="77777777" w:rsidR="008461AC" w:rsidRDefault="008461AC">
            <w:pPr>
              <w:pStyle w:val="a3"/>
              <w:rPr>
                <w:spacing w:val="0"/>
              </w:rPr>
            </w:pPr>
          </w:p>
        </w:tc>
      </w:tr>
    </w:tbl>
    <w:p w14:paraId="2111943B" w14:textId="77777777" w:rsidR="008461AC" w:rsidRDefault="008461AC">
      <w:pPr>
        <w:pStyle w:val="a3"/>
        <w:rPr>
          <w:spacing w:val="0"/>
        </w:rPr>
      </w:pPr>
    </w:p>
    <w:sectPr w:rsidR="008461AC" w:rsidSect="008461AC">
      <w:pgSz w:w="11906" w:h="16838"/>
      <w:pgMar w:top="1417" w:right="1333" w:bottom="1134" w:left="13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C4028" w14:textId="77777777" w:rsidR="009F2589" w:rsidRDefault="009F2589" w:rsidP="00FE0178">
      <w:r>
        <w:separator/>
      </w:r>
    </w:p>
  </w:endnote>
  <w:endnote w:type="continuationSeparator" w:id="0">
    <w:p w14:paraId="5FD6A3DF" w14:textId="77777777" w:rsidR="009F2589" w:rsidRDefault="009F2589" w:rsidP="00FE0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65817" w14:textId="77777777" w:rsidR="009F2589" w:rsidRDefault="009F2589" w:rsidP="00FE0178">
      <w:r>
        <w:separator/>
      </w:r>
    </w:p>
  </w:footnote>
  <w:footnote w:type="continuationSeparator" w:id="0">
    <w:p w14:paraId="10022E51" w14:textId="77777777" w:rsidR="009F2589" w:rsidRDefault="009F2589" w:rsidP="00FE01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1AC"/>
    <w:rsid w:val="00001534"/>
    <w:rsid w:val="000E62B1"/>
    <w:rsid w:val="000F371B"/>
    <w:rsid w:val="00155AA2"/>
    <w:rsid w:val="001E7E60"/>
    <w:rsid w:val="00200E48"/>
    <w:rsid w:val="00233672"/>
    <w:rsid w:val="003C53F7"/>
    <w:rsid w:val="003D7E4B"/>
    <w:rsid w:val="00400679"/>
    <w:rsid w:val="006B2FB0"/>
    <w:rsid w:val="006E2B26"/>
    <w:rsid w:val="0081227E"/>
    <w:rsid w:val="008461AC"/>
    <w:rsid w:val="008632EC"/>
    <w:rsid w:val="00896DC5"/>
    <w:rsid w:val="008A1BDD"/>
    <w:rsid w:val="00944D65"/>
    <w:rsid w:val="0094656D"/>
    <w:rsid w:val="009F2589"/>
    <w:rsid w:val="00AE70C2"/>
    <w:rsid w:val="00B44BA4"/>
    <w:rsid w:val="00B6363D"/>
    <w:rsid w:val="00BA0D4E"/>
    <w:rsid w:val="00BC3F9B"/>
    <w:rsid w:val="00C71F84"/>
    <w:rsid w:val="00D21096"/>
    <w:rsid w:val="00D61097"/>
    <w:rsid w:val="00D63262"/>
    <w:rsid w:val="00D84656"/>
    <w:rsid w:val="00DA6F5D"/>
    <w:rsid w:val="00DC20B4"/>
    <w:rsid w:val="00DC52E6"/>
    <w:rsid w:val="00EC5E98"/>
    <w:rsid w:val="00F63C82"/>
    <w:rsid w:val="00F7507B"/>
    <w:rsid w:val="00F92098"/>
    <w:rsid w:val="00FE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F5193A5"/>
  <w15:chartTrackingRefBased/>
  <w15:docId w15:val="{54C9DF45-FF62-4152-ADCB-E75A49745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8" w:lineRule="exact"/>
      <w:jc w:val="both"/>
    </w:pPr>
    <w:rPr>
      <w:rFonts w:cs="ＭＳ 明朝"/>
      <w:spacing w:val="4"/>
      <w:sz w:val="22"/>
      <w:szCs w:val="22"/>
    </w:rPr>
  </w:style>
  <w:style w:type="paragraph" w:styleId="a4">
    <w:name w:val="header"/>
    <w:basedOn w:val="a"/>
    <w:link w:val="a5"/>
    <w:uiPriority w:val="99"/>
    <w:semiHidden/>
    <w:unhideWhenUsed/>
    <w:rsid w:val="00FE01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FE0178"/>
  </w:style>
  <w:style w:type="paragraph" w:styleId="a6">
    <w:name w:val="footer"/>
    <w:basedOn w:val="a"/>
    <w:link w:val="a7"/>
    <w:uiPriority w:val="99"/>
    <w:semiHidden/>
    <w:unhideWhenUsed/>
    <w:rsid w:val="00FE01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FE0178"/>
  </w:style>
  <w:style w:type="paragraph" w:styleId="a8">
    <w:name w:val="Balloon Text"/>
    <w:basedOn w:val="a"/>
    <w:semiHidden/>
    <w:rsid w:val="006E2B2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0022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13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宮崎県</dc:creator>
  <cp:keywords/>
  <dc:description/>
  <cp:lastModifiedBy>享保 俊佑</cp:lastModifiedBy>
  <cp:revision>11</cp:revision>
  <cp:lastPrinted>2026-07-13T00:49:00Z</cp:lastPrinted>
  <dcterms:created xsi:type="dcterms:W3CDTF">2025-08-28T06:51:00Z</dcterms:created>
  <dcterms:modified xsi:type="dcterms:W3CDTF">2026-07-22T01:31:00Z</dcterms:modified>
</cp:coreProperties>
</file>